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76FE24" w14:textId="77777777" w:rsidR="008158A6" w:rsidRDefault="008552B2">
      <w:r>
        <w:rPr>
          <w:noProof/>
        </w:rPr>
        <mc:AlternateContent>
          <mc:Choice Requires="wps">
            <w:drawing>
              <wp:anchor distT="0" distB="0" distL="114300" distR="114300" simplePos="0" relativeHeight="251662336" behindDoc="0" locked="0" layoutInCell="1" allowOverlap="1" wp14:anchorId="3C76FE24" wp14:editId="3C76FE25">
                <wp:simplePos x="0" y="0"/>
                <wp:positionH relativeFrom="column">
                  <wp:posOffset>-581028</wp:posOffset>
                </wp:positionH>
                <wp:positionV relativeFrom="paragraph">
                  <wp:posOffset>-876296</wp:posOffset>
                </wp:positionV>
                <wp:extent cx="1123953" cy="647066"/>
                <wp:effectExtent l="0" t="0" r="19047" b="19684"/>
                <wp:wrapNone/>
                <wp:docPr id="901040038" name="Rectangle 3"/>
                <wp:cNvGraphicFramePr/>
                <a:graphic xmlns:a="http://schemas.openxmlformats.org/drawingml/2006/main">
                  <a:graphicData uri="http://schemas.microsoft.com/office/word/2010/wordprocessingShape">
                    <wps:wsp>
                      <wps:cNvSpPr/>
                      <wps:spPr>
                        <a:xfrm>
                          <a:off x="0" y="0"/>
                          <a:ext cx="1123953" cy="647066"/>
                        </a:xfrm>
                        <a:prstGeom prst="rect">
                          <a:avLst/>
                        </a:prstGeom>
                        <a:blipFill>
                          <a:blip r:embed="rId6">
                            <a:alphaModFix/>
                          </a:blip>
                          <a:stretch>
                            <a:fillRect/>
                          </a:stretch>
                        </a:blipFill>
                        <a:ln w="12701" cap="flat">
                          <a:solidFill>
                            <a:srgbClr val="172C51"/>
                          </a:solidFill>
                          <a:prstDash val="solid"/>
                          <a:miter/>
                        </a:ln>
                      </wps:spPr>
                      <wps:bodyPr lIns="0" tIns="0" rIns="0" bIns="0"/>
                    </wps:wsp>
                  </a:graphicData>
                </a:graphic>
              </wp:anchor>
            </w:drawing>
          </mc:Choice>
          <mc:Fallback>
            <w:pict>
              <v:rect w14:anchorId="7201A32D" id="Rectangle 3" o:spid="_x0000_s1026" style="position:absolute;margin-left:-45.75pt;margin-top:-69pt;width:88.5pt;height:50.9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Huiiiv0Q+X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" strokecolor="#172c51" strokeweight=".35281mm">
                <v:fill r:id="rId7" o:title="" recolor="t" rotate="t" type="frame"/>
                <v:textbox inset="0,0,0,0"/>
              </v:rect>
            </w:pict>
          </mc:Fallback>
        </mc:AlternateContent>
      </w:r>
      <w:r>
        <w:rPr>
          <w:noProof/>
        </w:rPr>
        <mc:AlternateContent>
          <mc:Choice Requires="wps">
            <w:drawing>
              <wp:anchor distT="0" distB="0" distL="114300" distR="114300" simplePos="0" relativeHeight="251661312" behindDoc="0" locked="0" layoutInCell="1" allowOverlap="1" wp14:anchorId="3C76FE26" wp14:editId="3C76FE27">
                <wp:simplePos x="0" y="0"/>
                <wp:positionH relativeFrom="page">
                  <wp:align>left</wp:align>
                </wp:positionH>
                <wp:positionV relativeFrom="paragraph">
                  <wp:posOffset>-895353</wp:posOffset>
                </wp:positionV>
                <wp:extent cx="7905116" cy="685800"/>
                <wp:effectExtent l="0" t="0" r="19684" b="19050"/>
                <wp:wrapNone/>
                <wp:docPr id="2026402524" name="Rectangle 2"/>
                <wp:cNvGraphicFramePr/>
                <a:graphic xmlns:a="http://schemas.openxmlformats.org/drawingml/2006/main">
                  <a:graphicData uri="http://schemas.microsoft.com/office/word/2010/wordprocessingShape">
                    <wps:wsp>
                      <wps:cNvSpPr/>
                      <wps:spPr>
                        <a:xfrm>
                          <a:off x="0" y="0"/>
                          <a:ext cx="7905116" cy="685800"/>
                        </a:xfrm>
                        <a:prstGeom prst="rect">
                          <a:avLst/>
                        </a:prstGeom>
                        <a:solidFill>
                          <a:srgbClr val="14213D"/>
                        </a:solidFill>
                        <a:ln w="12701" cap="flat">
                          <a:solidFill>
                            <a:srgbClr val="172C51"/>
                          </a:solidFill>
                          <a:prstDash val="solid"/>
                          <a:miter/>
                        </a:ln>
                      </wps:spPr>
                      <wps:bodyPr lIns="0" tIns="0" rIns="0" bIns="0"/>
                    </wps:wsp>
                  </a:graphicData>
                </a:graphic>
              </wp:anchor>
            </w:drawing>
          </mc:Choice>
          <mc:Fallback>
            <w:pict>
              <v:rect w14:anchorId="65AAA378" id="Rectangle 2" o:spid="_x0000_s1026" style="position:absolute;margin-left:0;margin-top:-70.5pt;width:622.45pt;height:54pt;z-index:251661312;visibility:visible;mso-wrap-style:square;mso-wrap-distance-left:9pt;mso-wrap-distance-top:0;mso-wrap-distance-right:9pt;mso-wrap-distance-bottom:0;mso-position-horizontal:left;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" fillcolor="#14213d" strokecolor="#172c51" strokeweight=".35281mm">
                <v:textbox inset="0,0,0,0"/>
                <w10:wrap anchorx="page"/>
              </v:rect>
            </w:pict>
          </mc:Fallback>
        </mc:AlternateContent>
      </w:r>
      <w:r>
        <w:rPr>
          <w:noProof/>
        </w:rPr>
        <mc:AlternateContent>
          <mc:Choice Requires="wps">
            <w:drawing>
              <wp:anchor distT="0" distB="0" distL="114300" distR="114300" simplePos="0" relativeHeight="251660288" behindDoc="0" locked="0" layoutInCell="1" allowOverlap="1" wp14:anchorId="3C76FE28" wp14:editId="6AB33C65">
                <wp:simplePos x="0" y="0"/>
                <wp:positionH relativeFrom="column">
                  <wp:posOffset>361946</wp:posOffset>
                </wp:positionH>
                <wp:positionV relativeFrom="paragraph">
                  <wp:posOffset>1419221</wp:posOffset>
                </wp:positionV>
                <wp:extent cx="5181603" cy="2667003"/>
                <wp:effectExtent l="0" t="0" r="19050" b="19050"/>
                <wp:wrapNone/>
                <wp:docPr id="999024843" name="Rectangle: Rounded Corners 7"/>
                <wp:cNvGraphicFramePr/>
                <a:graphic xmlns:a="http://schemas.openxmlformats.org/drawingml/2006/main">
                  <a:graphicData uri="http://schemas.microsoft.com/office/word/2010/wordprocessingShape">
                    <wps:wsp>
                      <wps:cNvSpPr/>
                      <wps:spPr>
                        <a:xfrm>
                          <a:off x="0" y="0"/>
                          <a:ext cx="5181603" cy="2667003"/>
                        </a:xfrm>
                        <a:custGeom>
                          <a:avLst/>
                          <a:gdLst>
                            <a:gd name="f0" fmla="val 10800000"/>
                            <a:gd name="f1" fmla="val 5400000"/>
                            <a:gd name="f2" fmla="val 16200000"/>
                            <a:gd name="f3" fmla="val w"/>
                            <a:gd name="f4" fmla="val h"/>
                            <a:gd name="f5" fmla="val ss"/>
                            <a:gd name="f6" fmla="val 0"/>
                            <a:gd name="f7" fmla="*/ 5419351 1 1725033"/>
                            <a:gd name="f8" fmla="val 45"/>
                            <a:gd name="f9" fmla="val 3600"/>
                            <a:gd name="f10" fmla="abs f3"/>
                            <a:gd name="f11" fmla="abs f4"/>
                            <a:gd name="f12" fmla="abs f5"/>
                            <a:gd name="f13" fmla="*/ f7 1 180"/>
                            <a:gd name="f14" fmla="+- 0 0 f1"/>
                            <a:gd name="f15" fmla="+- f6 f9 0"/>
                            <a:gd name="f16" fmla="?: f10 f3 1"/>
                            <a:gd name="f17" fmla="?: f11 f4 1"/>
                            <a:gd name="f18" fmla="?: f12 f5 1"/>
                            <a:gd name="f19" fmla="*/ f8 f13 1"/>
                            <a:gd name="f20" fmla="+- f6 0 f15"/>
                            <a:gd name="f21" fmla="+- f15 0 f6"/>
                            <a:gd name="f22" fmla="*/ f16 1 21600"/>
                            <a:gd name="f23" fmla="*/ f17 1 21600"/>
                            <a:gd name="f24" fmla="*/ 21600 f16 1"/>
                            <a:gd name="f25" fmla="*/ 21600 f17 1"/>
                            <a:gd name="f26" fmla="+- 0 0 f19"/>
                            <a:gd name="f27" fmla="abs f20"/>
                            <a:gd name="f28" fmla="abs f21"/>
                            <a:gd name="f29" fmla="?: f20 f14 f1"/>
                            <a:gd name="f30" fmla="?: f20 f1 f14"/>
                            <a:gd name="f31" fmla="?: f20 f2 f1"/>
                            <a:gd name="f32" fmla="?: f20 f1 f2"/>
                            <a:gd name="f33" fmla="?: f21 f14 f1"/>
                            <a:gd name="f34" fmla="?: f21 f1 f14"/>
                            <a:gd name="f35" fmla="?: f20 0 f0"/>
                            <a:gd name="f36" fmla="?: f20 f0 0"/>
                            <a:gd name="f37" fmla="min f23 f22"/>
                            <a:gd name="f38" fmla="*/ f24 1 f18"/>
                            <a:gd name="f39" fmla="*/ f25 1 f18"/>
                            <a:gd name="f40" fmla="*/ f26 f0 1"/>
                            <a:gd name="f41" fmla="?: f20 f32 f31"/>
                            <a:gd name="f42" fmla="?: f20 f31 f32"/>
                            <a:gd name="f43" fmla="?: f21 f30 f29"/>
                            <a:gd name="f44" fmla="val f38"/>
                            <a:gd name="f45" fmla="val f39"/>
                            <a:gd name="f46" fmla="*/ f40 1 f7"/>
                            <a:gd name="f47" fmla="?: f21 f42 f41"/>
                            <a:gd name="f48" fmla="*/ f15 f37 1"/>
                            <a:gd name="f49" fmla="*/ f6 f37 1"/>
                            <a:gd name="f50" fmla="*/ f27 f37 1"/>
                            <a:gd name="f51" fmla="*/ f28 f37 1"/>
                            <a:gd name="f52" fmla="+- f45 0 f9"/>
                            <a:gd name="f53" fmla="+- f44 0 f9"/>
                            <a:gd name="f54" fmla="+- f46 0 f1"/>
                            <a:gd name="f55" fmla="*/ f45 f37 1"/>
                            <a:gd name="f56" fmla="*/ f44 f37 1"/>
                            <a:gd name="f57" fmla="+- f45 0 f52"/>
                            <a:gd name="f58" fmla="+- f44 0 f53"/>
                            <a:gd name="f59" fmla="+- f52 0 f45"/>
                            <a:gd name="f60" fmla="+- f53 0 f44"/>
                            <a:gd name="f61" fmla="+- f54 f1 0"/>
                            <a:gd name="f62" fmla="*/ f52 f37 1"/>
                            <a:gd name="f63" fmla="*/ f53 f37 1"/>
                            <a:gd name="f64" fmla="abs f57"/>
                            <a:gd name="f65" fmla="?: f57 0 f0"/>
                            <a:gd name="f66" fmla="?: f57 f0 0"/>
                            <a:gd name="f67" fmla="?: f57 f33 f34"/>
                            <a:gd name="f68" fmla="abs f58"/>
                            <a:gd name="f69" fmla="abs f59"/>
                            <a:gd name="f70" fmla="?: f58 f14 f1"/>
                            <a:gd name="f71" fmla="?: f58 f1 f14"/>
                            <a:gd name="f72" fmla="?: f58 f2 f1"/>
                            <a:gd name="f73" fmla="?: f58 f1 f2"/>
                            <a:gd name="f74" fmla="abs f60"/>
                            <a:gd name="f75" fmla="?: f60 f14 f1"/>
                            <a:gd name="f76" fmla="?: f60 f1 f14"/>
                            <a:gd name="f77" fmla="?: f60 f36 f35"/>
                            <a:gd name="f78" fmla="?: f60 f35 f36"/>
                            <a:gd name="f79" fmla="*/ f61 f7 1"/>
                            <a:gd name="f80" fmla="?: f21 f66 f65"/>
                            <a:gd name="f81" fmla="?: f21 f65 f66"/>
                            <a:gd name="f82" fmla="?: f58 f73 f72"/>
                            <a:gd name="f83" fmla="?: f58 f72 f73"/>
                            <a:gd name="f84" fmla="?: f59 f71 f70"/>
                            <a:gd name="f85" fmla="?: f20 f77 f78"/>
                            <a:gd name="f86" fmla="?: f20 f75 f76"/>
                            <a:gd name="f87" fmla="*/ f79 1 f0"/>
                            <a:gd name="f88" fmla="*/ f64 f37 1"/>
                            <a:gd name="f89" fmla="*/ f68 f37 1"/>
                            <a:gd name="f90" fmla="*/ f69 f37 1"/>
                            <a:gd name="f91" fmla="*/ f74 f37 1"/>
                            <a:gd name="f92" fmla="?: f57 f80 f81"/>
                            <a:gd name="f93" fmla="?: f59 f83 f82"/>
                            <a:gd name="f94" fmla="+- 0 0 f87"/>
                            <a:gd name="f95" fmla="+- 0 0 f94"/>
                            <a:gd name="f96" fmla="*/ f95 f0 1"/>
                            <a:gd name="f97" fmla="*/ f96 1 f7"/>
                            <a:gd name="f98" fmla="+- f97 0 f1"/>
                            <a:gd name="f99" fmla="cos 1 f98"/>
                            <a:gd name="f100" fmla="+- 0 0 f99"/>
                            <a:gd name="f101" fmla="+- 0 0 f100"/>
                            <a:gd name="f102" fmla="val f101"/>
                            <a:gd name="f103" fmla="+- 0 0 f102"/>
                            <a:gd name="f104" fmla="*/ f9 f103 1"/>
                            <a:gd name="f105" fmla="*/ f104 3163 1"/>
                            <a:gd name="f106" fmla="*/ f105 1 7636"/>
                            <a:gd name="f107" fmla="+- f6 f106 0"/>
                            <a:gd name="f108" fmla="+- f44 0 f106"/>
                            <a:gd name="f109" fmla="+- f45 0 f106"/>
                            <a:gd name="f110" fmla="*/ f107 f37 1"/>
                            <a:gd name="f111" fmla="*/ f108 f37 1"/>
                            <a:gd name="f112" fmla="*/ f109 f37 1"/>
                          </a:gdLst>
                          <a:ahLst/>
                          <a:cxnLst>
                            <a:cxn ang="3cd4">
                              <a:pos x="hc" y="t"/>
                            </a:cxn>
                            <a:cxn ang="0">
                              <a:pos x="r" y="vc"/>
                            </a:cxn>
                            <a:cxn ang="cd4">
                              <a:pos x="hc" y="b"/>
                            </a:cxn>
                            <a:cxn ang="cd2">
                              <a:pos x="l" y="vc"/>
                            </a:cxn>
                          </a:cxnLst>
                          <a:rect l="f110" t="f110" r="f111" b="f112"/>
                          <a:pathLst>
                            <a:path>
                              <a:moveTo>
                                <a:pt x="f48" y="f49"/>
                              </a:moveTo>
                              <a:arcTo wR="f50" hR="f51" stAng="f47" swAng="f43"/>
                              <a:lnTo>
                                <a:pt x="f49" y="f62"/>
                              </a:lnTo>
                              <a:arcTo wR="f51" hR="f88" stAng="f92" swAng="f67"/>
                              <a:lnTo>
                                <a:pt x="f63" y="f55"/>
                              </a:lnTo>
                              <a:arcTo wR="f89" hR="f90" stAng="f93" swAng="f84"/>
                              <a:lnTo>
                                <a:pt x="f56" y="f48"/>
                              </a:lnTo>
                              <a:arcTo wR="f91" hR="f50" stAng="f85" swAng="f86"/>
                              <a:close/>
                            </a:path>
                          </a:pathLst>
                        </a:custGeom>
                        <a:blipFill dpi="0" rotWithShape="1">
                          <a:blip r:embed="rId8">
                            <a:extLst>
                              <a:ext uri="{28A0092B-C50C-407E-A947-70E740481C1C}">
                                <a14:useLocalDpi xmlns:a14="http://schemas.microsoft.com/office/drawing/2010/main" val="0"/>
                              </a:ext>
                            </a:extLst>
                          </a:blip>
                          <a:srcRect/>
                          <a:stretch>
                            <a:fillRect/>
                          </a:stretch>
                        </a:blipFill>
                        <a:ln w="12701" cap="flat">
                          <a:solidFill>
                            <a:srgbClr val="172C51"/>
                          </a:solidFill>
                          <a:prstDash val="solid"/>
                          <a:miter/>
                        </a:ln>
                      </wps:spPr>
                      <wps:bodyPr lIns="0" tIns="0" rIns="0" bIns="0"/>
                    </wps:wsp>
                  </a:graphicData>
                </a:graphic>
              </wp:anchor>
            </w:drawing>
          </mc:Choice>
          <mc:Fallback>
            <w:pict>
              <v:shape w14:anchorId="581BCCE3" id="Rectangle: Rounded Corners 7" o:spid="_x0000_s1026" style="position:absolute;margin-left:28.5pt;margin-top:111.75pt;width:408pt;height:210pt;z-index:251660288;visibility:visible;mso-wrap-style:square;mso-wrap-distance-left:9pt;mso-wrap-distance-top:0;mso-wrap-distance-right:9pt;mso-wrap-distance-bottom:0;mso-position-horizontal:absolute;mso-position-horizontal-relative:text;mso-position-vertical:absolute;mso-position-vertical-relative:text;v-text-anchor:top" coordsize="5181603,2667003"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" path="m444500,at,,889000,889000,444500,,,444500l,2222503at,1778003,889000,2667003,,2222503,444500,2667003l4737103,2667003at4292603,1778003,5181603,2667003,4737103,2667003,5181603,2222503l5181603,444500at4292603,,5181603,889000,5181603,444500,4737103,l444500,xe" strokecolor="#172c51" strokeweight=".35281mm">
                <v:fill r:id="rId9" o:title="" recolor="t" rotate="t" type="frame"/>
                <v:stroke joinstyle="miter"/>
                <v:path arrowok="t" o:connecttype="custom" o:connectlocs="2590802,0;5181603,1333502;2590802,2667003;0,1333502" o:connectangles="270,0,90,180" textboxrect="130194,130194,5051409,2536809"/>
              </v:shape>
            </w:pict>
          </mc:Fallback>
        </mc:AlternateContent>
      </w:r>
      <w:r>
        <w:rPr>
          <w:noProof/>
        </w:rPr>
        <mc:AlternateContent>
          <mc:Choice Requires="wps">
            <w:drawing>
              <wp:anchor distT="0" distB="0" distL="114300" distR="114300" simplePos="0" relativeHeight="251659264" behindDoc="0" locked="0" layoutInCell="1" allowOverlap="1" wp14:anchorId="3C76FE2B" wp14:editId="3C76FE2C">
                <wp:simplePos x="0" y="0"/>
                <wp:positionH relativeFrom="column">
                  <wp:posOffset>1209678</wp:posOffset>
                </wp:positionH>
                <wp:positionV relativeFrom="paragraph">
                  <wp:posOffset>409578</wp:posOffset>
                </wp:positionV>
                <wp:extent cx="3504566" cy="657225"/>
                <wp:effectExtent l="0" t="0" r="634" b="9525"/>
                <wp:wrapNone/>
                <wp:docPr id="836236053" name="Text Box 6"/>
                <wp:cNvGraphicFramePr/>
                <a:graphic xmlns:a="http://schemas.openxmlformats.org/drawingml/2006/main">
                  <a:graphicData uri="http://schemas.microsoft.com/office/word/2010/wordprocessingShape">
                    <wps:wsp>
                      <wps:cNvSpPr txBox="1"/>
                      <wps:spPr>
                        <a:xfrm>
                          <a:off x="0" y="0"/>
                          <a:ext cx="3504566" cy="657225"/>
                        </a:xfrm>
                        <a:prstGeom prst="rect">
                          <a:avLst/>
                        </a:prstGeom>
                        <a:solidFill>
                          <a:srgbClr val="FFFFFF"/>
                        </a:solidFill>
                        <a:ln>
                          <a:noFill/>
                          <a:prstDash/>
                        </a:ln>
                      </wps:spPr>
                      <wps:txbx>
                        <w:txbxContent>
                          <w:p w14:paraId="3C76FE2D" w14:textId="1BDBFD50" w:rsidR="008158A6" w:rsidRDefault="008552B2">
                            <w:pPr>
                              <w:rPr>
                                <w:rFonts w:ascii="Aptos" w:hAnsi="Aptos"/>
                                <w:sz w:val="56"/>
                                <w:szCs w:val="56"/>
                              </w:rPr>
                            </w:pPr>
                            <w:r w:rsidRPr="008552B2">
                              <w:rPr>
                                <w:rFonts w:ascii="Aptos" w:hAnsi="Aptos"/>
                                <w:sz w:val="56"/>
                                <w:szCs w:val="56"/>
                              </w:rPr>
                              <w:t>MALIR RIVER BRIDGE</w:t>
                            </w:r>
                          </w:p>
                        </w:txbxContent>
                      </wps:txbx>
                      <wps:bodyPr vert="horz" wrap="square" lIns="91440" tIns="45720" rIns="91440" bIns="45720" anchor="t" anchorCtr="0" compatLnSpc="1">
                        <a:noAutofit/>
                      </wps:bodyPr>
                    </wps:wsp>
                  </a:graphicData>
                </a:graphic>
              </wp:anchor>
            </w:drawing>
          </mc:Choice>
          <mc:Fallback>
            <w:pict>
              <v:shapetype w14:anchorId="3C76FE2B" id="_x0000_t202" coordsize="21600,21600" o:spt="202" path="m,l,21600r21600,l21600,xe">
                <v:stroke joinstyle="miter"/>
                <v:path gradientshapeok="t" o:connecttype="rect"/>
              </v:shapetype>
              <v:shape id="Text Box 6" o:spid="_x0000_s1026" type="#_x0000_t202" style="position:absolute;margin-left:95.25pt;margin-top:32.25pt;width:275.95pt;height:51.7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" stroked="f">
                <v:textbox>
                  <w:txbxContent>
                    <w:p w14:paraId="3C76FE2D" w14:textId="1BDBFD50" w:rsidR="008158A6" w:rsidRDefault="008552B2">
                      <w:pPr>
                        <w:rPr>
                          <w:rFonts w:ascii="Aptos" w:hAnsi="Aptos"/>
                          <w:sz w:val="56"/>
                          <w:szCs w:val="56"/>
                        </w:rPr>
                      </w:pPr>
                      <w:r w:rsidRPr="008552B2">
                        <w:rPr>
                          <w:rFonts w:ascii="Aptos" w:hAnsi="Aptos"/>
                          <w:sz w:val="56"/>
                          <w:szCs w:val="56"/>
                        </w:rPr>
                        <w:t>MALIR RIVER BRIDGE</w:t>
                      </w:r>
                    </w:p>
                  </w:txbxContent>
                </v:textbox>
              </v:shape>
            </w:pict>
          </mc:Fallback>
        </mc:AlternateContent>
      </w:r>
    </w:p>
    <w:p w14:paraId="3C76FE25" w14:textId="77777777" w:rsidR="008158A6" w:rsidRDefault="008158A6"/>
    <w:p w14:paraId="3C76FE26" w14:textId="77777777" w:rsidR="008158A6" w:rsidRDefault="008158A6"/>
    <w:p w14:paraId="3C76FE27" w14:textId="77777777" w:rsidR="008158A6" w:rsidRDefault="008158A6"/>
    <w:p w14:paraId="3C76FE28" w14:textId="77777777" w:rsidR="008158A6" w:rsidRDefault="008158A6"/>
    <w:p w14:paraId="3C76FE29" w14:textId="77777777" w:rsidR="008158A6" w:rsidRDefault="008158A6"/>
    <w:p w14:paraId="3C76FE2A" w14:textId="77777777" w:rsidR="008158A6" w:rsidRDefault="008158A6"/>
    <w:p w14:paraId="3C76FE2B" w14:textId="77777777" w:rsidR="008158A6" w:rsidRDefault="008158A6"/>
    <w:p w14:paraId="3C76FE2C" w14:textId="77777777" w:rsidR="008158A6" w:rsidRDefault="008158A6"/>
    <w:p w14:paraId="3C76FE2D" w14:textId="77777777" w:rsidR="008158A6" w:rsidRDefault="008158A6"/>
    <w:p w14:paraId="3C76FE2E" w14:textId="77777777" w:rsidR="008158A6" w:rsidRDefault="008158A6"/>
    <w:p w14:paraId="3C76FE2F" w14:textId="77777777" w:rsidR="008158A6" w:rsidRDefault="008158A6"/>
    <w:p w14:paraId="3C76FE30" w14:textId="77777777" w:rsidR="008158A6" w:rsidRDefault="008158A6"/>
    <w:p w14:paraId="3C76FE31" w14:textId="77777777" w:rsidR="008158A6" w:rsidRDefault="008158A6"/>
    <w:p w14:paraId="3C76FE32" w14:textId="77777777" w:rsidR="008158A6" w:rsidRDefault="008158A6"/>
    <w:p w14:paraId="3C76FE33" w14:textId="77777777" w:rsidR="008158A6" w:rsidRDefault="008158A6"/>
    <w:p w14:paraId="63AAC387" w14:textId="77777777" w:rsidR="008552B2" w:rsidRDefault="008552B2" w:rsidP="008552B2"/>
    <w:p w14:paraId="614066A1" w14:textId="3AD87A3C" w:rsidR="008552B2" w:rsidRPr="008552B2" w:rsidRDefault="008552B2" w:rsidP="008552B2">
      <w:pPr>
        <w:pStyle w:val="NormalWeb"/>
        <w:pBdr>
          <w:top w:val="single" w:sz="2" w:space="0" w:color="E3E3E3"/>
          <w:left w:val="single" w:sz="2" w:space="0" w:color="E3E3E3"/>
          <w:bottom w:val="single" w:sz="2" w:space="0" w:color="E3E3E3"/>
          <w:right w:val="single" w:sz="2" w:space="0" w:color="E3E3E3"/>
        </w:pBdr>
        <w:spacing w:before="0" w:beforeAutospacing="0" w:after="0" w:afterAutospacing="0" w:line="276" w:lineRule="auto"/>
        <w:jc w:val="both"/>
        <w:rPr>
          <w:sz w:val="28"/>
          <w:szCs w:val="28"/>
        </w:rPr>
      </w:pPr>
      <w:r w:rsidRPr="008552B2">
        <w:rPr>
          <w:sz w:val="28"/>
          <w:szCs w:val="28"/>
        </w:rPr>
        <w:t>The Malir River Bridge stands as a vital artery of connectivity and infrastructure, gracefully spanning the Malir River with architectural prowess. As a pivotal structure in Karachi, Pakistan, this bridge not only facilitates smooth vehicular passage but also symbolizes the city's resilience and progress. Its design seamlessly integrates with the surrounding landscape, blending functionality with aesthetic appeal. The bridge serves as a lifeline for commuters, easing congestion and enhancing accessibility between neighborhoods. Beyond its utilitarian purpose, the Malir River Bridge is a testament to human ingenuity and engineering excellence, standing tall as a testament to Karachi's commitment to modernization and development.</w:t>
      </w:r>
      <w:r w:rsidRPr="008552B2">
        <w:rPr>
          <w:sz w:val="28"/>
          <w:szCs w:val="28"/>
        </w:rPr>
        <w:t xml:space="preserve"> </w:t>
      </w:r>
      <w:r w:rsidRPr="008552B2">
        <w:rPr>
          <w:sz w:val="28"/>
          <w:szCs w:val="28"/>
        </w:rPr>
        <w:t>Beyond its structural significance, the bridge holds cultural and symbolic importance, representing progress, connectivity, and the enduring spirit of Karachi. With each passing vehicle, it echoes the rhythm of a city in motion, a testament to human innovation and the power of collective vision.</w:t>
      </w:r>
    </w:p>
    <w:p w14:paraId="7EAE0B79" w14:textId="77777777" w:rsidR="008552B2" w:rsidRPr="008552B2" w:rsidRDefault="008552B2" w:rsidP="008552B2">
      <w:pPr>
        <w:pBdr>
          <w:bottom w:val="single" w:sz="6" w:space="1" w:color="auto"/>
        </w:pBdr>
        <w:suppressAutoHyphens w:val="0"/>
        <w:autoSpaceDN/>
        <w:spacing w:after="0" w:line="240" w:lineRule="auto"/>
        <w:jc w:val="both"/>
        <w:rPr>
          <w:rFonts w:ascii="Arial" w:eastAsia="Times New Roman" w:hAnsi="Arial" w:cs="Arial"/>
          <w:vanish/>
          <w:kern w:val="0"/>
          <w:sz w:val="28"/>
          <w:szCs w:val="28"/>
        </w:rPr>
      </w:pPr>
      <w:r w:rsidRPr="008552B2">
        <w:rPr>
          <w:rFonts w:ascii="Arial" w:eastAsia="Times New Roman" w:hAnsi="Arial" w:cs="Arial"/>
          <w:vanish/>
          <w:kern w:val="0"/>
          <w:sz w:val="28"/>
          <w:szCs w:val="28"/>
        </w:rPr>
        <w:t>Top of Form</w:t>
      </w:r>
    </w:p>
    <w:p w14:paraId="3143171C" w14:textId="75FB0AC1" w:rsidR="008552B2" w:rsidRPr="008552B2" w:rsidRDefault="008552B2" w:rsidP="008552B2">
      <w:pPr>
        <w:jc w:val="both"/>
        <w:rPr>
          <w:sz w:val="28"/>
          <w:szCs w:val="28"/>
        </w:rPr>
      </w:pPr>
    </w:p>
    <w:sectPr w:rsidR="008552B2" w:rsidRPr="008552B2">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76FE31" w14:textId="77777777" w:rsidR="008552B2" w:rsidRDefault="008552B2">
      <w:pPr>
        <w:spacing w:after="0" w:line="240" w:lineRule="auto"/>
      </w:pPr>
      <w:r>
        <w:separator/>
      </w:r>
    </w:p>
  </w:endnote>
  <w:endnote w:type="continuationSeparator" w:id="0">
    <w:p w14:paraId="3C76FE33" w14:textId="77777777" w:rsidR="008552B2" w:rsidRDefault="008552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76FE2D" w14:textId="77777777" w:rsidR="008552B2" w:rsidRDefault="008552B2">
      <w:pPr>
        <w:spacing w:after="0" w:line="240" w:lineRule="auto"/>
      </w:pPr>
      <w:r>
        <w:rPr>
          <w:color w:val="000000"/>
        </w:rPr>
        <w:separator/>
      </w:r>
    </w:p>
  </w:footnote>
  <w:footnote w:type="continuationSeparator" w:id="0">
    <w:p w14:paraId="3C76FE2F" w14:textId="77777777" w:rsidR="008552B2" w:rsidRDefault="008552B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8158A6"/>
    <w:rsid w:val="008158A6"/>
    <w:rsid w:val="008552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3C76FE24"/>
  <w15:docId w15:val="{E5B3C4F0-608E-427C-80F4-DC0843F2C4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kern w:val="3"/>
        <w:sz w:val="22"/>
        <w:szCs w:val="22"/>
        <w:lang w:val="en-US" w:eastAsia="en-US" w:bidi="ar-SA"/>
      </w:rPr>
    </w:rPrDefault>
    <w:pPrDefault>
      <w:pPr>
        <w:autoSpaceDN w:val="0"/>
        <w:spacing w:after="160" w:line="251"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680"/>
        <w:tab w:val="right" w:pos="9360"/>
      </w:tabs>
      <w:spacing w:after="0" w:line="240" w:lineRule="auto"/>
    </w:pPr>
  </w:style>
  <w:style w:type="character" w:customStyle="1" w:styleId="HeaderChar">
    <w:name w:val="Header Char"/>
    <w:basedOn w:val="DefaultParagraphFont"/>
  </w:style>
  <w:style w:type="paragraph" w:styleId="Footer">
    <w:name w:val="footer"/>
    <w:basedOn w:val="Normal"/>
    <w:pPr>
      <w:tabs>
        <w:tab w:val="center" w:pos="4680"/>
        <w:tab w:val="right" w:pos="9360"/>
      </w:tabs>
      <w:spacing w:after="0" w:line="240" w:lineRule="auto"/>
    </w:pPr>
  </w:style>
  <w:style w:type="character" w:customStyle="1" w:styleId="FooterChar">
    <w:name w:val="Footer Char"/>
    <w:basedOn w:val="DefaultParagraphFont"/>
  </w:style>
  <w:style w:type="paragraph" w:styleId="NormalWeb">
    <w:name w:val="Normal (Web)"/>
    <w:basedOn w:val="Normal"/>
    <w:uiPriority w:val="99"/>
    <w:semiHidden/>
    <w:unhideWhenUsed/>
    <w:rsid w:val="008552B2"/>
    <w:pPr>
      <w:suppressAutoHyphens w:val="0"/>
      <w:autoSpaceDN/>
      <w:spacing w:before="100" w:beforeAutospacing="1" w:after="100" w:afterAutospacing="1" w:line="240" w:lineRule="auto"/>
    </w:pPr>
    <w:rPr>
      <w:rFonts w:ascii="Times New Roman" w:eastAsia="Times New Roman" w:hAnsi="Times New Roman"/>
      <w:kern w:val="0"/>
      <w:sz w:val="24"/>
      <w:szCs w:val="24"/>
    </w:rPr>
  </w:style>
  <w:style w:type="paragraph" w:styleId="z-TopofForm">
    <w:name w:val="HTML Top of Form"/>
    <w:basedOn w:val="Normal"/>
    <w:next w:val="Normal"/>
    <w:link w:val="z-TopofFormChar"/>
    <w:hidden/>
    <w:uiPriority w:val="99"/>
    <w:semiHidden/>
    <w:unhideWhenUsed/>
    <w:rsid w:val="008552B2"/>
    <w:pPr>
      <w:pBdr>
        <w:bottom w:val="single" w:sz="6" w:space="1" w:color="auto"/>
      </w:pBdr>
      <w:suppressAutoHyphens w:val="0"/>
      <w:autoSpaceDN/>
      <w:spacing w:after="0" w:line="240" w:lineRule="auto"/>
      <w:jc w:val="center"/>
    </w:pPr>
    <w:rPr>
      <w:rFonts w:ascii="Arial" w:eastAsia="Times New Roman" w:hAnsi="Arial" w:cs="Arial"/>
      <w:vanish/>
      <w:kern w:val="0"/>
      <w:sz w:val="16"/>
      <w:szCs w:val="16"/>
    </w:rPr>
  </w:style>
  <w:style w:type="character" w:customStyle="1" w:styleId="z-TopofFormChar">
    <w:name w:val="z-Top of Form Char"/>
    <w:basedOn w:val="DefaultParagraphFont"/>
    <w:link w:val="z-TopofForm"/>
    <w:uiPriority w:val="99"/>
    <w:semiHidden/>
    <w:rsid w:val="008552B2"/>
    <w:rPr>
      <w:rFonts w:ascii="Arial" w:eastAsia="Times New Roman" w:hAnsi="Arial" w:cs="Arial"/>
      <w:vanish/>
      <w:kern w:val="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7880860">
      <w:bodyDiv w:val="1"/>
      <w:marLeft w:val="0"/>
      <w:marRight w:val="0"/>
      <w:marTop w:val="0"/>
      <w:marBottom w:val="0"/>
      <w:divBdr>
        <w:top w:val="none" w:sz="0" w:space="0" w:color="auto"/>
        <w:left w:val="none" w:sz="0" w:space="0" w:color="auto"/>
        <w:bottom w:val="none" w:sz="0" w:space="0" w:color="auto"/>
        <w:right w:val="none" w:sz="0" w:space="0" w:color="auto"/>
      </w:divBdr>
      <w:divsChild>
        <w:div w:id="948464019">
          <w:marLeft w:val="0"/>
          <w:marRight w:val="0"/>
          <w:marTop w:val="0"/>
          <w:marBottom w:val="0"/>
          <w:divBdr>
            <w:top w:val="single" w:sz="2" w:space="0" w:color="E3E3E3"/>
            <w:left w:val="single" w:sz="2" w:space="0" w:color="E3E3E3"/>
            <w:bottom w:val="single" w:sz="2" w:space="0" w:color="E3E3E3"/>
            <w:right w:val="single" w:sz="2" w:space="0" w:color="E3E3E3"/>
          </w:divBdr>
          <w:divsChild>
            <w:div w:id="367339768">
              <w:marLeft w:val="0"/>
              <w:marRight w:val="0"/>
              <w:marTop w:val="0"/>
              <w:marBottom w:val="0"/>
              <w:divBdr>
                <w:top w:val="single" w:sz="2" w:space="0" w:color="E3E3E3"/>
                <w:left w:val="single" w:sz="2" w:space="0" w:color="E3E3E3"/>
                <w:bottom w:val="single" w:sz="2" w:space="0" w:color="E3E3E3"/>
                <w:right w:val="single" w:sz="2" w:space="0" w:color="E3E3E3"/>
              </w:divBdr>
              <w:divsChild>
                <w:div w:id="2116167853">
                  <w:marLeft w:val="0"/>
                  <w:marRight w:val="0"/>
                  <w:marTop w:val="0"/>
                  <w:marBottom w:val="0"/>
                  <w:divBdr>
                    <w:top w:val="single" w:sz="2" w:space="0" w:color="E3E3E3"/>
                    <w:left w:val="single" w:sz="2" w:space="0" w:color="E3E3E3"/>
                    <w:bottom w:val="single" w:sz="2" w:space="0" w:color="E3E3E3"/>
                    <w:right w:val="single" w:sz="2" w:space="0" w:color="E3E3E3"/>
                  </w:divBdr>
                  <w:divsChild>
                    <w:div w:id="2135757305">
                      <w:marLeft w:val="0"/>
                      <w:marRight w:val="0"/>
                      <w:marTop w:val="0"/>
                      <w:marBottom w:val="0"/>
                      <w:divBdr>
                        <w:top w:val="single" w:sz="2" w:space="0" w:color="E3E3E3"/>
                        <w:left w:val="single" w:sz="2" w:space="0" w:color="E3E3E3"/>
                        <w:bottom w:val="single" w:sz="2" w:space="0" w:color="E3E3E3"/>
                        <w:right w:val="single" w:sz="2" w:space="0" w:color="E3E3E3"/>
                      </w:divBdr>
                      <w:divsChild>
                        <w:div w:id="1099106868">
                          <w:marLeft w:val="0"/>
                          <w:marRight w:val="0"/>
                          <w:marTop w:val="0"/>
                          <w:marBottom w:val="0"/>
                          <w:divBdr>
                            <w:top w:val="single" w:sz="2" w:space="0" w:color="E3E3E3"/>
                            <w:left w:val="single" w:sz="2" w:space="0" w:color="E3E3E3"/>
                            <w:bottom w:val="single" w:sz="2" w:space="0" w:color="E3E3E3"/>
                            <w:right w:val="single" w:sz="2" w:space="0" w:color="E3E3E3"/>
                          </w:divBdr>
                          <w:divsChild>
                            <w:div w:id="1449818536">
                              <w:marLeft w:val="0"/>
                              <w:marRight w:val="0"/>
                              <w:marTop w:val="100"/>
                              <w:marBottom w:val="100"/>
                              <w:divBdr>
                                <w:top w:val="single" w:sz="2" w:space="0" w:color="E3E3E3"/>
                                <w:left w:val="single" w:sz="2" w:space="0" w:color="E3E3E3"/>
                                <w:bottom w:val="single" w:sz="2" w:space="0" w:color="E3E3E3"/>
                                <w:right w:val="single" w:sz="2" w:space="0" w:color="E3E3E3"/>
                              </w:divBdr>
                              <w:divsChild>
                                <w:div w:id="1418790481">
                                  <w:marLeft w:val="0"/>
                                  <w:marRight w:val="0"/>
                                  <w:marTop w:val="0"/>
                                  <w:marBottom w:val="0"/>
                                  <w:divBdr>
                                    <w:top w:val="single" w:sz="2" w:space="0" w:color="E3E3E3"/>
                                    <w:left w:val="single" w:sz="2" w:space="0" w:color="E3E3E3"/>
                                    <w:bottom w:val="single" w:sz="2" w:space="0" w:color="E3E3E3"/>
                                    <w:right w:val="single" w:sz="2" w:space="0" w:color="E3E3E3"/>
                                  </w:divBdr>
                                  <w:divsChild>
                                    <w:div w:id="1456368189">
                                      <w:marLeft w:val="0"/>
                                      <w:marRight w:val="0"/>
                                      <w:marTop w:val="0"/>
                                      <w:marBottom w:val="0"/>
                                      <w:divBdr>
                                        <w:top w:val="single" w:sz="2" w:space="0" w:color="E3E3E3"/>
                                        <w:left w:val="single" w:sz="2" w:space="0" w:color="E3E3E3"/>
                                        <w:bottom w:val="single" w:sz="2" w:space="0" w:color="E3E3E3"/>
                                        <w:right w:val="single" w:sz="2" w:space="0" w:color="E3E3E3"/>
                                      </w:divBdr>
                                      <w:divsChild>
                                        <w:div w:id="158737906">
                                          <w:marLeft w:val="0"/>
                                          <w:marRight w:val="0"/>
                                          <w:marTop w:val="0"/>
                                          <w:marBottom w:val="0"/>
                                          <w:divBdr>
                                            <w:top w:val="single" w:sz="2" w:space="0" w:color="E3E3E3"/>
                                            <w:left w:val="single" w:sz="2" w:space="0" w:color="E3E3E3"/>
                                            <w:bottom w:val="single" w:sz="2" w:space="0" w:color="E3E3E3"/>
                                            <w:right w:val="single" w:sz="2" w:space="0" w:color="E3E3E3"/>
                                          </w:divBdr>
                                          <w:divsChild>
                                            <w:div w:id="542405120">
                                              <w:marLeft w:val="0"/>
                                              <w:marRight w:val="0"/>
                                              <w:marTop w:val="0"/>
                                              <w:marBottom w:val="0"/>
                                              <w:divBdr>
                                                <w:top w:val="single" w:sz="2" w:space="0" w:color="E3E3E3"/>
                                                <w:left w:val="single" w:sz="2" w:space="0" w:color="E3E3E3"/>
                                                <w:bottom w:val="single" w:sz="2" w:space="0" w:color="E3E3E3"/>
                                                <w:right w:val="single" w:sz="2" w:space="0" w:color="E3E3E3"/>
                                              </w:divBdr>
                                              <w:divsChild>
                                                <w:div w:id="14574680">
                                                  <w:marLeft w:val="0"/>
                                                  <w:marRight w:val="0"/>
                                                  <w:marTop w:val="0"/>
                                                  <w:marBottom w:val="0"/>
                                                  <w:divBdr>
                                                    <w:top w:val="single" w:sz="2" w:space="0" w:color="E3E3E3"/>
                                                    <w:left w:val="single" w:sz="2" w:space="0" w:color="E3E3E3"/>
                                                    <w:bottom w:val="single" w:sz="2" w:space="0" w:color="E3E3E3"/>
                                                    <w:right w:val="single" w:sz="2" w:space="0" w:color="E3E3E3"/>
                                                  </w:divBdr>
                                                  <w:divsChild>
                                                    <w:div w:id="495539960">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1341617549">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jpeg"/></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145</Words>
  <Characters>890</Characters>
  <Application>Microsoft Office Word</Application>
  <DocSecurity>0</DocSecurity>
  <Lines>31</Lines>
  <Paragraphs>1</Paragraphs>
  <ScaleCrop>false</ScaleCrop>
  <Company/>
  <LinksUpToDate>false</LinksUpToDate>
  <CharactersWithSpaces>1034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Farah Naz</dc:creator>
  <dc:description/>
  <cp:lastModifiedBy>Farah Naz</cp:lastModifiedBy>
  <cp:revision>2</cp:revision>
  <dcterms:created xsi:type="dcterms:W3CDTF">2024-03-28T01:11:00Z</dcterms:created>
  <dcterms:modified xsi:type="dcterms:W3CDTF">2024-03-28T01:11:00Z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f0b3cb05-0531-4d4b-b996-53a428b9d5e3</vt:lpwstr>
  </property>
</Properties>
</file>